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766" w:rsidRDefault="00AA6766">
      <w:pPr>
        <w:pStyle w:val="normal1"/>
        <w:spacing w:before="83"/>
        <w:ind w:right="5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ALLEGATO C</w:t>
      </w:r>
      <w:r>
        <w:rPr>
          <w:b/>
          <w:bCs/>
          <w:sz w:val="28"/>
          <w:szCs w:val="28"/>
          <w:u w:val="single"/>
        </w:rPr>
        <w:br/>
      </w:r>
    </w:p>
    <w:p w:rsidR="00AA6766" w:rsidRDefault="00AA6766">
      <w:pPr>
        <w:pStyle w:val="normal1"/>
        <w:spacing w:before="83"/>
        <w:ind w:right="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FORMAT PER </w:t>
      </w:r>
      <w:smartTag w:uri="urn:schemas-microsoft-com:office:smarttags" w:element="PersonName">
        <w:smartTagPr>
          <w:attr w:name="ProductID" w:val="LA REDAZIONE DELLA"/>
        </w:smartTagPr>
        <w:r>
          <w:rPr>
            <w:b/>
            <w:bCs/>
            <w:sz w:val="28"/>
            <w:szCs w:val="28"/>
          </w:rPr>
          <w:t>LA REDAZIONE DELLA</w:t>
        </w:r>
      </w:smartTag>
      <w:r>
        <w:rPr>
          <w:b/>
          <w:bCs/>
          <w:sz w:val="28"/>
          <w:szCs w:val="28"/>
        </w:rPr>
        <w:t xml:space="preserve"> PROPOSTA PROGETTUALE</w:t>
      </w:r>
    </w:p>
    <w:p w:rsidR="00AA6766" w:rsidRDefault="00AA6766">
      <w:pPr>
        <w:pStyle w:val="normal1"/>
        <w:rPr>
          <w:b/>
          <w:bCs/>
          <w:color w:val="000000"/>
        </w:rPr>
      </w:pPr>
    </w:p>
    <w:p w:rsidR="00AA6766" w:rsidRDefault="00AA6766">
      <w:pPr>
        <w:pStyle w:val="normal1"/>
        <w:spacing w:before="1"/>
        <w:ind w:left="140"/>
      </w:pPr>
      <w:r>
        <w:rPr>
          <w:b/>
          <w:bCs/>
          <w:color w:val="000000"/>
        </w:rPr>
        <w:t xml:space="preserve">Il termine per la presentazione della domanda è fissato il giorno </w:t>
      </w:r>
      <w:r>
        <w:rPr>
          <w:b/>
          <w:bCs/>
        </w:rPr>
        <w:t>_</w:t>
      </w:r>
      <w:r>
        <w:rPr>
          <w:b/>
          <w:bCs/>
          <w:color w:val="000000"/>
        </w:rPr>
        <w:t>______ alle ore  _______</w:t>
      </w:r>
    </w:p>
    <w:p w:rsidR="00AA6766" w:rsidRDefault="00AA6766">
      <w:pPr>
        <w:pStyle w:val="normal1"/>
        <w:spacing w:before="28"/>
        <w:rPr>
          <w:b/>
          <w:bCs/>
          <w:color w:val="000000"/>
          <w:sz w:val="20"/>
          <w:szCs w:val="20"/>
        </w:rPr>
      </w:pPr>
    </w:p>
    <w:p w:rsidR="00AA6766" w:rsidRDefault="00AA6766">
      <w:pPr>
        <w:pStyle w:val="normal1"/>
        <w:spacing w:before="28"/>
        <w:rPr>
          <w:b/>
          <w:bCs/>
          <w:color w:val="000000"/>
          <w:sz w:val="20"/>
          <w:szCs w:val="20"/>
        </w:rPr>
      </w:pPr>
    </w:p>
    <w:tbl>
      <w:tblPr>
        <w:tblW w:w="1009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95"/>
      </w:tblGrid>
      <w:tr w:rsidR="00AA6766" w:rsidTr="006B2C03">
        <w:trPr>
          <w:trHeight w:val="623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spacing w:before="1" w:line="276" w:lineRule="auto"/>
              <w:ind w:left="16" w:right="5"/>
              <w:jc w:val="center"/>
              <w:rPr>
                <w:i/>
                <w:iCs/>
                <w:color w:val="000000"/>
                <w:highlight w:val="white"/>
              </w:rPr>
            </w:pPr>
            <w:r w:rsidRPr="006B2C03">
              <w:rPr>
                <w:b/>
                <w:bCs/>
                <w:highlight w:val="white"/>
              </w:rPr>
              <w:br/>
            </w:r>
            <w:r w:rsidRPr="006B2C03">
              <w:rPr>
                <w:b/>
                <w:bCs/>
                <w:sz w:val="30"/>
                <w:szCs w:val="30"/>
                <w:highlight w:val="white"/>
              </w:rPr>
              <w:t>AREE D’INTERVENTO</w:t>
            </w:r>
            <w:r w:rsidRPr="006B2C03">
              <w:rPr>
                <w:b/>
                <w:bCs/>
                <w:sz w:val="30"/>
                <w:szCs w:val="30"/>
                <w:highlight w:val="white"/>
              </w:rPr>
              <w:br/>
            </w:r>
            <w:r w:rsidRPr="006B2C03">
              <w:rPr>
                <w:i/>
                <w:iCs/>
                <w:color w:val="000000"/>
                <w:highlight w:val="white"/>
              </w:rPr>
              <w:t xml:space="preserve"> (selezionare l</w:t>
            </w:r>
            <w:r w:rsidRPr="006B2C03">
              <w:rPr>
                <w:i/>
                <w:iCs/>
                <w:highlight w:val="white"/>
              </w:rPr>
              <w:t>’area di intervento e la scheda</w:t>
            </w:r>
            <w:r w:rsidRPr="006B2C03">
              <w:rPr>
                <w:i/>
                <w:iCs/>
                <w:color w:val="000000"/>
                <w:highlight w:val="white"/>
              </w:rPr>
              <w:t xml:space="preserve"> (A</w:t>
            </w:r>
            <w:r w:rsidRPr="006B2C03">
              <w:rPr>
                <w:i/>
                <w:iCs/>
                <w:highlight w:val="white"/>
              </w:rPr>
              <w:t xml:space="preserve">1.1, A1.2, A2.1, A2.2, …) </w:t>
            </w:r>
            <w:r w:rsidRPr="006B2C03">
              <w:rPr>
                <w:i/>
                <w:iCs/>
                <w:color w:val="000000"/>
                <w:highlight w:val="white"/>
              </w:rPr>
              <w:t>per la quale si presenta progetto)</w:t>
            </w:r>
            <w:r w:rsidRPr="006B2C03">
              <w:rPr>
                <w:i/>
                <w:iCs/>
                <w:color w:val="000000"/>
                <w:highlight w:val="white"/>
              </w:rPr>
              <w:br/>
            </w:r>
          </w:p>
        </w:tc>
      </w:tr>
      <w:tr w:rsidR="00AA6766" w:rsidTr="006B2C03">
        <w:trPr>
          <w:trHeight w:val="735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ind w:left="720" w:right="199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numPr>
                <w:ilvl w:val="0"/>
                <w:numId w:val="2"/>
              </w:numPr>
              <w:ind w:right="199"/>
              <w:rPr>
                <w:sz w:val="36"/>
                <w:szCs w:val="36"/>
              </w:rPr>
            </w:pPr>
            <w:r w:rsidRPr="006B2C03">
              <w:rPr>
                <w:b/>
                <w:bCs/>
                <w:sz w:val="30"/>
                <w:szCs w:val="30"/>
              </w:rPr>
              <w:t xml:space="preserve"> Documento Progettuale A1 - Minori e famiglie</w:t>
            </w:r>
            <w:r w:rsidRPr="006B2C03">
              <w:rPr>
                <w:sz w:val="34"/>
                <w:szCs w:val="34"/>
              </w:rPr>
              <w:br/>
            </w:r>
          </w:p>
          <w:p w:rsidR="00AA6766" w:rsidRDefault="00AA6766" w:rsidP="006B2C03">
            <w:pPr>
              <w:pStyle w:val="normal1"/>
              <w:numPr>
                <w:ilvl w:val="1"/>
                <w:numId w:val="2"/>
              </w:numPr>
            </w:pPr>
            <w:r w:rsidRPr="006B2C03">
              <w:rPr>
                <w:b/>
                <w:bCs/>
              </w:rPr>
              <w:t>Scheda A1.1</w:t>
            </w:r>
            <w:r>
              <w:t xml:space="preserve"> - Contrasto alla povertà educativa e integrazione interculturale</w:t>
            </w:r>
            <w:r>
              <w:br/>
            </w:r>
          </w:p>
          <w:p w:rsidR="00AA6766" w:rsidRDefault="00AA6766" w:rsidP="006B2C03">
            <w:pPr>
              <w:pStyle w:val="normal1"/>
              <w:numPr>
                <w:ilvl w:val="1"/>
                <w:numId w:val="2"/>
              </w:numPr>
            </w:pPr>
            <w:r w:rsidRPr="006B2C03">
              <w:rPr>
                <w:b/>
                <w:bCs/>
              </w:rPr>
              <w:t xml:space="preserve">Scheda A1.2 </w:t>
            </w:r>
            <w:r>
              <w:t>- Disabilità minori e transizione età adulta</w:t>
            </w:r>
          </w:p>
          <w:p w:rsidR="00AA6766" w:rsidRPr="006B2C03" w:rsidRDefault="00AA6766" w:rsidP="006B2C03">
            <w:pPr>
              <w:pStyle w:val="normal1"/>
              <w:ind w:left="720"/>
              <w:rPr>
                <w:sz w:val="20"/>
                <w:szCs w:val="20"/>
              </w:rPr>
            </w:pPr>
          </w:p>
        </w:tc>
      </w:tr>
      <w:tr w:rsidR="00AA6766" w:rsidTr="006B2C03">
        <w:trPr>
          <w:trHeight w:val="735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ind w:left="720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numPr>
                <w:ilvl w:val="0"/>
                <w:numId w:val="1"/>
              </w:numPr>
              <w:rPr>
                <w:b/>
                <w:bCs/>
                <w:sz w:val="30"/>
                <w:szCs w:val="30"/>
              </w:rPr>
            </w:pPr>
            <w:r w:rsidRPr="006B2C03">
              <w:rPr>
                <w:b/>
                <w:bCs/>
                <w:sz w:val="30"/>
                <w:szCs w:val="30"/>
              </w:rPr>
              <w:t>Documento Progettuale A2 - Disabilità</w:t>
            </w:r>
            <w:r w:rsidRPr="006B2C03">
              <w:rPr>
                <w:b/>
                <w:bCs/>
                <w:sz w:val="18"/>
                <w:szCs w:val="18"/>
                <w:highlight w:val="yellow"/>
              </w:rPr>
              <w:br/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3"/>
              </w:numPr>
              <w:spacing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>Scheda A2.1</w:t>
            </w:r>
            <w:r w:rsidRPr="006B2C03">
              <w:rPr>
                <w:rFonts w:ascii="Liberation Serif" w:hAnsi="Liberation Serif" w:cs="Liberation Serif"/>
              </w:rPr>
              <w:t xml:space="preserve"> - Supporto al caregiver, contrasto all’istituzionalizzazione e prevenzione dell'isolamento sociale</w:t>
            </w:r>
            <w:r w:rsidRPr="006B2C03">
              <w:rPr>
                <w:rFonts w:ascii="Liberation Serif" w:hAnsi="Liberation Serif" w:cs="Liberation Serif"/>
              </w:rPr>
              <w:br/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3"/>
              </w:numPr>
              <w:spacing w:after="140"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 xml:space="preserve">Scheda A2.2 </w:t>
            </w:r>
            <w:r w:rsidRPr="006B2C03">
              <w:rPr>
                <w:rFonts w:ascii="Liberation Serif" w:hAnsi="Liberation Serif" w:cs="Liberation Serif"/>
              </w:rPr>
              <w:t>- Vita Indipendente, lavoro e tempo libero</w:t>
            </w:r>
          </w:p>
        </w:tc>
      </w:tr>
      <w:tr w:rsidR="00AA6766" w:rsidTr="006B2C03">
        <w:trPr>
          <w:trHeight w:val="735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ind w:right="199"/>
              <w:rPr>
                <w:sz w:val="14"/>
                <w:szCs w:val="14"/>
              </w:rPr>
            </w:pPr>
          </w:p>
          <w:p w:rsidR="00AA6766" w:rsidRPr="006B2C03" w:rsidRDefault="00AA6766" w:rsidP="006B2C03">
            <w:pPr>
              <w:pStyle w:val="normal1"/>
              <w:numPr>
                <w:ilvl w:val="0"/>
                <w:numId w:val="7"/>
              </w:numPr>
              <w:ind w:right="199"/>
              <w:rPr>
                <w:b/>
                <w:bCs/>
                <w:sz w:val="30"/>
                <w:szCs w:val="30"/>
              </w:rPr>
            </w:pPr>
            <w:r w:rsidRPr="006B2C03">
              <w:rPr>
                <w:b/>
                <w:bCs/>
                <w:sz w:val="30"/>
                <w:szCs w:val="30"/>
              </w:rPr>
              <w:t>Documento Progettuale A3 - Anziani</w:t>
            </w:r>
            <w:r w:rsidRPr="006B2C03">
              <w:rPr>
                <w:b/>
                <w:bCs/>
                <w:sz w:val="30"/>
                <w:szCs w:val="30"/>
              </w:rPr>
              <w:br/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4"/>
              </w:numPr>
              <w:spacing w:after="140"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>Scheda A3.1</w:t>
            </w:r>
            <w:r w:rsidRPr="006B2C03">
              <w:rPr>
                <w:rFonts w:ascii="Liberation Serif" w:hAnsi="Liberation Serif" w:cs="Liberation Serif"/>
              </w:rPr>
              <w:t xml:space="preserve"> - Invecchiamento Attivo, Comunità accoglienti ed educanti</w:t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4"/>
              </w:numPr>
              <w:spacing w:before="240" w:after="140"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 xml:space="preserve">Scheda A3.2 </w:t>
            </w:r>
            <w:r w:rsidRPr="006B2C03">
              <w:rPr>
                <w:rFonts w:ascii="Liberation Serif" w:hAnsi="Liberation Serif" w:cs="Liberation Serif"/>
              </w:rPr>
              <w:t xml:space="preserve">- Supporto al caregiver e prevenzione dell’istituzione </w:t>
            </w:r>
          </w:p>
        </w:tc>
      </w:tr>
      <w:tr w:rsidR="00AA6766" w:rsidTr="006B2C03">
        <w:trPr>
          <w:trHeight w:val="735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tabs>
                <w:tab w:val="left" w:pos="208"/>
              </w:tabs>
              <w:spacing w:before="1"/>
              <w:rPr>
                <w:sz w:val="14"/>
                <w:szCs w:val="14"/>
                <w:highlight w:val="yellow"/>
              </w:rPr>
            </w:pPr>
          </w:p>
          <w:p w:rsidR="00AA6766" w:rsidRPr="006B2C03" w:rsidRDefault="00AA6766" w:rsidP="006B2C03">
            <w:pPr>
              <w:pStyle w:val="normal1"/>
              <w:numPr>
                <w:ilvl w:val="0"/>
                <w:numId w:val="1"/>
              </w:numPr>
              <w:rPr>
                <w:b/>
                <w:bCs/>
                <w:sz w:val="30"/>
                <w:szCs w:val="30"/>
              </w:rPr>
            </w:pPr>
            <w:r w:rsidRPr="006B2C03">
              <w:rPr>
                <w:b/>
                <w:bCs/>
                <w:sz w:val="30"/>
                <w:szCs w:val="30"/>
              </w:rPr>
              <w:t>Documento Progettuale A4 - Disagio Adulto e Marginalità</w:t>
            </w:r>
            <w:r w:rsidRPr="006B2C03">
              <w:rPr>
                <w:b/>
                <w:bCs/>
                <w:sz w:val="18"/>
                <w:szCs w:val="18"/>
                <w:highlight w:val="yellow"/>
              </w:rPr>
              <w:br/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3"/>
              </w:numPr>
              <w:spacing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>Scheda A4.1</w:t>
            </w:r>
            <w:r w:rsidRPr="006B2C03">
              <w:rPr>
                <w:rFonts w:ascii="Liberation Serif" w:hAnsi="Liberation Serif" w:cs="Liberation Serif"/>
              </w:rPr>
              <w:t xml:space="preserve"> - </w:t>
            </w:r>
            <w:r>
              <w:t>Marginalità e Centro Servizi</w:t>
            </w:r>
            <w:r w:rsidRPr="006B2C03">
              <w:rPr>
                <w:rFonts w:ascii="Liberation Serif" w:hAnsi="Liberation Serif" w:cs="Liberation Serif"/>
              </w:rPr>
              <w:br/>
            </w:r>
          </w:p>
          <w:p w:rsidR="00AA6766" w:rsidRPr="006B2C03" w:rsidRDefault="00AA6766" w:rsidP="006B2C03">
            <w:pPr>
              <w:pStyle w:val="normal1"/>
              <w:widowControl/>
              <w:numPr>
                <w:ilvl w:val="1"/>
                <w:numId w:val="3"/>
              </w:numPr>
              <w:spacing w:after="140" w:line="276" w:lineRule="auto"/>
              <w:rPr>
                <w:rFonts w:ascii="Liberation Serif" w:hAnsi="Liberation Serif" w:cs="Liberation Serif"/>
              </w:rPr>
            </w:pPr>
            <w:r w:rsidRPr="006B2C03">
              <w:rPr>
                <w:rFonts w:ascii="Liberation Serif" w:hAnsi="Liberation Serif" w:cs="Liberation Serif"/>
                <w:b/>
                <w:bCs/>
              </w:rPr>
              <w:t xml:space="preserve">Scheda A4.2 </w:t>
            </w:r>
            <w:r w:rsidRPr="006B2C03">
              <w:rPr>
                <w:rFonts w:ascii="Liberation Serif" w:hAnsi="Liberation Serif" w:cs="Liberation Serif"/>
              </w:rPr>
              <w:t xml:space="preserve">- </w:t>
            </w:r>
            <w:r>
              <w:t>Laboratori di comunità</w:t>
            </w:r>
          </w:p>
        </w:tc>
      </w:tr>
      <w:tr w:rsidR="00AA6766" w:rsidTr="006B2C03">
        <w:trPr>
          <w:trHeight w:val="735"/>
        </w:trPr>
        <w:tc>
          <w:tcPr>
            <w:tcW w:w="10095" w:type="dxa"/>
          </w:tcPr>
          <w:p w:rsidR="00AA6766" w:rsidRPr="006B2C03" w:rsidRDefault="00AA6766" w:rsidP="006B2C03">
            <w:pPr>
              <w:pStyle w:val="normal1"/>
              <w:ind w:left="720"/>
              <w:rPr>
                <w:sz w:val="20"/>
                <w:szCs w:val="20"/>
              </w:rPr>
            </w:pPr>
          </w:p>
          <w:p w:rsidR="00AA6766" w:rsidRPr="006B2C03" w:rsidRDefault="00AA6766" w:rsidP="006B2C03">
            <w:pPr>
              <w:pStyle w:val="normal1"/>
              <w:numPr>
                <w:ilvl w:val="0"/>
                <w:numId w:val="5"/>
              </w:numPr>
              <w:rPr>
                <w:b/>
                <w:bCs/>
                <w:sz w:val="30"/>
                <w:szCs w:val="30"/>
              </w:rPr>
            </w:pPr>
            <w:r w:rsidRPr="006B2C03">
              <w:rPr>
                <w:b/>
                <w:bCs/>
                <w:sz w:val="30"/>
                <w:szCs w:val="30"/>
              </w:rPr>
              <w:t>Documento Progettuale A5 - Trasporto sociale (multiutenza)</w:t>
            </w:r>
          </w:p>
          <w:p w:rsidR="00AA6766" w:rsidRPr="006B2C03" w:rsidRDefault="00AA6766" w:rsidP="006B2C03">
            <w:pPr>
              <w:pStyle w:val="normal1"/>
              <w:ind w:left="720"/>
              <w:rPr>
                <w:sz w:val="20"/>
                <w:szCs w:val="20"/>
              </w:rPr>
            </w:pPr>
          </w:p>
        </w:tc>
      </w:tr>
    </w:tbl>
    <w:p w:rsidR="00AA6766" w:rsidRDefault="00AA6766">
      <w:pPr>
        <w:pStyle w:val="normal1"/>
        <w:spacing w:after="140" w:line="276" w:lineRule="auto"/>
      </w:pPr>
    </w:p>
    <w:p w:rsidR="00AA6766" w:rsidRDefault="00AA6766">
      <w:pPr>
        <w:pStyle w:val="normal1"/>
        <w:spacing w:after="140" w:line="276" w:lineRule="auto"/>
      </w:pPr>
    </w:p>
    <w:p w:rsidR="00AA6766" w:rsidRDefault="00AA6766">
      <w:pPr>
        <w:pStyle w:val="normal1"/>
        <w:spacing w:after="140" w:line="276" w:lineRule="auto"/>
      </w:pPr>
    </w:p>
    <w:p w:rsidR="00AA6766" w:rsidRDefault="00AA6766">
      <w:pPr>
        <w:pStyle w:val="normal1"/>
        <w:spacing w:after="140" w:line="276" w:lineRule="auto"/>
      </w:pPr>
    </w:p>
    <w:p w:rsidR="00AA6766" w:rsidRDefault="00AA6766">
      <w:pPr>
        <w:pStyle w:val="normal1"/>
        <w:spacing w:after="140" w:line="276" w:lineRule="auto"/>
      </w:pPr>
    </w:p>
    <w:p w:rsidR="00AA6766" w:rsidRDefault="00AA6766">
      <w:pPr>
        <w:pStyle w:val="normal1"/>
        <w:spacing w:after="140" w:line="276" w:lineRule="auto"/>
      </w:pPr>
    </w:p>
    <w:tbl>
      <w:tblPr>
        <w:tblW w:w="1009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11"/>
        <w:gridCol w:w="6581"/>
      </w:tblGrid>
      <w:tr w:rsidR="00AA6766" w:rsidTr="006B2C03">
        <w:trPr>
          <w:trHeight w:val="623"/>
        </w:trPr>
        <w:tc>
          <w:tcPr>
            <w:tcW w:w="10092" w:type="dxa"/>
            <w:gridSpan w:val="2"/>
          </w:tcPr>
          <w:p w:rsidR="00AA6766" w:rsidRPr="006B2C03" w:rsidRDefault="00AA6766" w:rsidP="006B2C03">
            <w:pPr>
              <w:pStyle w:val="normal1"/>
              <w:spacing w:before="182"/>
              <w:ind w:left="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2C03">
              <w:rPr>
                <w:b/>
                <w:bCs/>
                <w:sz w:val="24"/>
                <w:szCs w:val="24"/>
              </w:rPr>
              <w:t>Dati Soggetto Proponente (Ente del Terzo Settore - ETS)</w:t>
            </w:r>
          </w:p>
        </w:tc>
      </w:tr>
      <w:tr w:rsidR="00AA6766" w:rsidTr="006B2C03">
        <w:trPr>
          <w:trHeight w:val="626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182"/>
              <w:ind w:left="107"/>
              <w:rPr>
                <w:i/>
                <w:iCs/>
                <w:color w:val="000000"/>
              </w:rPr>
            </w:pPr>
            <w:r w:rsidRPr="006B2C03">
              <w:rPr>
                <w:b/>
                <w:bCs/>
              </w:rPr>
              <w:t>Denominazione ufficiale ETS</w:t>
            </w:r>
            <w:r w:rsidRPr="006B2C03">
              <w:rPr>
                <w:b/>
                <w:bCs/>
                <w:color w:val="000000"/>
              </w:rPr>
              <w:br/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t>(Nome per esteso</w:t>
            </w:r>
            <w:r w:rsidRPr="006B2C03">
              <w:rPr>
                <w:i/>
                <w:iCs/>
                <w:sz w:val="20"/>
                <w:szCs w:val="20"/>
              </w:rPr>
              <w:t>)</w:t>
            </w:r>
            <w:r w:rsidRPr="006B2C03">
              <w:rPr>
                <w:i/>
                <w:iCs/>
              </w:rPr>
              <w:br/>
            </w:r>
          </w:p>
        </w:tc>
        <w:tc>
          <w:tcPr>
            <w:tcW w:w="6581" w:type="dxa"/>
          </w:tcPr>
          <w:p w:rsidR="00AA6766" w:rsidRPr="006B2C03" w:rsidRDefault="00AA6766" w:rsidP="006B2C03">
            <w:pPr>
              <w:pStyle w:val="normal1"/>
              <w:spacing w:before="184"/>
              <w:ind w:left="108"/>
              <w:rPr>
                <w:color w:val="000000"/>
              </w:rPr>
            </w:pPr>
          </w:p>
        </w:tc>
      </w:tr>
      <w:tr w:rsidR="00AA6766" w:rsidTr="006B2C03">
        <w:trPr>
          <w:trHeight w:val="623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180"/>
              <w:ind w:left="107"/>
              <w:rPr>
                <w:i/>
                <w:iCs/>
                <w:color w:val="000000"/>
                <w:sz w:val="20"/>
                <w:szCs w:val="20"/>
              </w:rPr>
            </w:pPr>
            <w:r w:rsidRPr="006B2C03">
              <w:rPr>
                <w:b/>
                <w:bCs/>
                <w:color w:val="000000"/>
              </w:rPr>
              <w:t>Referenti del Progetto</w:t>
            </w:r>
            <w:r w:rsidRPr="006B2C03">
              <w:rPr>
                <w:b/>
                <w:bCs/>
                <w:color w:val="000000"/>
              </w:rPr>
              <w:br/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t xml:space="preserve">(Nome, </w:t>
            </w:r>
            <w:r w:rsidRPr="006B2C03">
              <w:rPr>
                <w:i/>
                <w:iCs/>
                <w:sz w:val="20"/>
                <w:szCs w:val="20"/>
              </w:rPr>
              <w:t>Cognome, Telefono, Indirizzo Mail)</w:t>
            </w:r>
            <w:r w:rsidRPr="006B2C03">
              <w:rPr>
                <w:i/>
                <w:iCs/>
                <w:sz w:val="20"/>
                <w:szCs w:val="20"/>
              </w:rPr>
              <w:br/>
            </w:r>
          </w:p>
        </w:tc>
        <w:tc>
          <w:tcPr>
            <w:tcW w:w="6581" w:type="dxa"/>
          </w:tcPr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</w:tc>
      </w:tr>
      <w:tr w:rsidR="00AA6766" w:rsidTr="006B2C03">
        <w:trPr>
          <w:trHeight w:val="623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180"/>
              <w:ind w:left="107"/>
              <w:rPr>
                <w:b/>
                <w:bCs/>
                <w:color w:val="000000"/>
              </w:rPr>
            </w:pPr>
            <w:r w:rsidRPr="006B2C03">
              <w:rPr>
                <w:b/>
                <w:bCs/>
                <w:color w:val="000000"/>
              </w:rPr>
              <w:t>PEC/E-MAIL ETS</w:t>
            </w:r>
          </w:p>
        </w:tc>
        <w:tc>
          <w:tcPr>
            <w:tcW w:w="6581" w:type="dxa"/>
          </w:tcPr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6766" w:rsidTr="006B2C03">
        <w:trPr>
          <w:trHeight w:val="775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i/>
                <w:iCs/>
                <w:sz w:val="20"/>
                <w:szCs w:val="20"/>
              </w:rPr>
            </w:pPr>
            <w:r w:rsidRPr="006B2C03">
              <w:rPr>
                <w:b/>
                <w:bCs/>
                <w:color w:val="000000"/>
              </w:rPr>
              <w:t>Natura giuridica del proponente</w:t>
            </w:r>
            <w:r w:rsidRPr="006B2C03">
              <w:rPr>
                <w:b/>
                <w:bCs/>
                <w:color w:val="000000"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>(ODV, APS, etc…)</w:t>
            </w:r>
          </w:p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i/>
                <w:iCs/>
                <w:sz w:val="12"/>
                <w:szCs w:val="12"/>
              </w:rPr>
            </w:pPr>
          </w:p>
        </w:tc>
        <w:tc>
          <w:tcPr>
            <w:tcW w:w="6581" w:type="dxa"/>
          </w:tcPr>
          <w:p w:rsidR="00AA6766" w:rsidRPr="006B2C03" w:rsidRDefault="00AA6766" w:rsidP="006B2C03">
            <w:pPr>
              <w:pStyle w:val="normal1"/>
              <w:spacing w:before="182"/>
              <w:ind w:left="108"/>
              <w:rPr>
                <w:color w:val="000000"/>
              </w:rPr>
            </w:pPr>
          </w:p>
        </w:tc>
      </w:tr>
      <w:tr w:rsidR="00AA6766" w:rsidTr="006B2C03">
        <w:trPr>
          <w:trHeight w:val="623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55"/>
              <w:ind w:right="201"/>
              <w:rPr>
                <w:b/>
                <w:bCs/>
                <w:color w:val="000000"/>
              </w:rPr>
            </w:pPr>
            <w:r w:rsidRPr="006B2C03">
              <w:rPr>
                <w:b/>
                <w:bCs/>
              </w:rPr>
              <w:t xml:space="preserve"> </w:t>
            </w:r>
            <w:r w:rsidRPr="006B2C03">
              <w:rPr>
                <w:b/>
                <w:bCs/>
              </w:rPr>
              <w:br/>
              <w:t xml:space="preserve">  Data di iscrizione al RUNTS</w:t>
            </w:r>
            <w:r w:rsidRPr="006B2C03">
              <w:rPr>
                <w:b/>
                <w:bCs/>
              </w:rPr>
              <w:br/>
            </w:r>
          </w:p>
        </w:tc>
        <w:tc>
          <w:tcPr>
            <w:tcW w:w="6581" w:type="dxa"/>
          </w:tcPr>
          <w:p w:rsidR="00AA6766" w:rsidRPr="006B2C03" w:rsidRDefault="00AA6766" w:rsidP="006B2C03">
            <w:pPr>
              <w:pStyle w:val="normal1"/>
              <w:spacing w:before="182"/>
              <w:ind w:left="108"/>
              <w:rPr>
                <w:color w:val="000000"/>
              </w:rPr>
            </w:pPr>
          </w:p>
        </w:tc>
      </w:tr>
      <w:tr w:rsidR="00AA6766" w:rsidTr="006B2C03">
        <w:trPr>
          <w:trHeight w:val="758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57" w:after="57" w:line="246" w:lineRule="auto"/>
              <w:ind w:left="107"/>
              <w:rPr>
                <w:i/>
                <w:iCs/>
                <w:sz w:val="16"/>
                <w:szCs w:val="16"/>
              </w:rPr>
            </w:pPr>
            <w:r w:rsidRPr="006B2C03">
              <w:rPr>
                <w:b/>
                <w:bCs/>
              </w:rPr>
              <w:br/>
            </w:r>
            <w:r w:rsidRPr="006B2C03">
              <w:rPr>
                <w:b/>
                <w:bCs/>
                <w:color w:val="000000"/>
              </w:rPr>
              <w:t xml:space="preserve">Altri soggetti istituzionali e del Terzo Settore eventualmente coinvolti </w:t>
            </w:r>
            <w:r w:rsidRPr="006B2C03">
              <w:rPr>
                <w:b/>
                <w:bCs/>
                <w:color w:val="000000"/>
              </w:rPr>
              <w:br/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t>(</w:t>
            </w:r>
            <w:r w:rsidRPr="006B2C03">
              <w:rPr>
                <w:i/>
                <w:iCs/>
                <w:sz w:val="20"/>
                <w:szCs w:val="20"/>
              </w:rPr>
              <w:t>S</w:t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t>pecificare a che titolo)</w:t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br/>
            </w:r>
          </w:p>
        </w:tc>
        <w:tc>
          <w:tcPr>
            <w:tcW w:w="6581" w:type="dxa"/>
          </w:tcPr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A6766" w:rsidRDefault="00AA6766">
      <w:pPr>
        <w:pStyle w:val="normal1"/>
        <w:spacing w:after="140" w:line="276" w:lineRule="auto"/>
        <w:rPr>
          <w:color w:val="000000"/>
        </w:rPr>
      </w:pPr>
    </w:p>
    <w:tbl>
      <w:tblPr>
        <w:tblW w:w="1009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98"/>
        <w:gridCol w:w="3026"/>
        <w:gridCol w:w="3468"/>
      </w:tblGrid>
      <w:tr w:rsidR="00AA6766" w:rsidTr="006B2C03">
        <w:trPr>
          <w:trHeight w:val="626"/>
        </w:trPr>
        <w:tc>
          <w:tcPr>
            <w:tcW w:w="10092" w:type="dxa"/>
            <w:gridSpan w:val="3"/>
          </w:tcPr>
          <w:p w:rsidR="00AA6766" w:rsidRPr="006B2C03" w:rsidRDefault="00AA6766" w:rsidP="006B2C03">
            <w:pPr>
              <w:pStyle w:val="normal1"/>
              <w:spacing w:before="182"/>
              <w:ind w:left="16" w:right="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2C03">
              <w:rPr>
                <w:b/>
                <w:bCs/>
                <w:color w:val="000000"/>
                <w:sz w:val="24"/>
                <w:szCs w:val="24"/>
              </w:rPr>
              <w:t>Caratteristiche essenziali del Progetto</w:t>
            </w:r>
          </w:p>
        </w:tc>
      </w:tr>
      <w:tr w:rsidR="00AA6766" w:rsidTr="004E5474">
        <w:trPr>
          <w:trHeight w:val="623"/>
        </w:trPr>
        <w:tc>
          <w:tcPr>
            <w:tcW w:w="3598" w:type="dxa"/>
          </w:tcPr>
          <w:p w:rsidR="00AA6766" w:rsidRPr="006B2C03" w:rsidRDefault="00AA6766" w:rsidP="006B2C03">
            <w:pPr>
              <w:pStyle w:val="normal1"/>
              <w:spacing w:before="180"/>
              <w:ind w:left="107"/>
              <w:rPr>
                <w:b/>
                <w:bCs/>
                <w:color w:val="000000"/>
              </w:rPr>
            </w:pPr>
            <w:r w:rsidRPr="006B2C03">
              <w:rPr>
                <w:b/>
                <w:bCs/>
                <w:color w:val="000000"/>
              </w:rPr>
              <w:t>Titolo</w:t>
            </w:r>
          </w:p>
        </w:tc>
        <w:tc>
          <w:tcPr>
            <w:tcW w:w="6494" w:type="dxa"/>
            <w:gridSpan w:val="2"/>
          </w:tcPr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66" w:rsidRPr="006B2C03" w:rsidRDefault="00AA6766">
            <w:pPr>
              <w:pStyle w:val="normal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766" w:rsidTr="004E5474">
        <w:trPr>
          <w:trHeight w:val="623"/>
        </w:trPr>
        <w:tc>
          <w:tcPr>
            <w:tcW w:w="3598" w:type="dxa"/>
          </w:tcPr>
          <w:p w:rsidR="00AA6766" w:rsidRPr="006B2C03" w:rsidRDefault="00AA6766" w:rsidP="006B2C03">
            <w:pPr>
              <w:pStyle w:val="normal1"/>
              <w:spacing w:before="134"/>
              <w:ind w:left="107"/>
              <w:rPr>
                <w:b/>
                <w:bCs/>
              </w:rPr>
            </w:pPr>
            <w:r w:rsidRPr="006B2C03">
              <w:rPr>
                <w:b/>
                <w:bCs/>
              </w:rPr>
              <w:t>Barrare se è un’azione in continuità con bandi precedenti o “nuova”</w:t>
            </w:r>
          </w:p>
          <w:p w:rsidR="00AA6766" w:rsidRPr="006B2C03" w:rsidRDefault="00AA6766" w:rsidP="006B2C03">
            <w:pPr>
              <w:pStyle w:val="normal1"/>
              <w:spacing w:before="134"/>
              <w:ind w:left="107"/>
              <w:rPr>
                <w:b/>
                <w:bCs/>
              </w:rPr>
            </w:pPr>
          </w:p>
        </w:tc>
        <w:tc>
          <w:tcPr>
            <w:tcW w:w="3026" w:type="dxa"/>
          </w:tcPr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Default="00AA6766" w:rsidP="006B2C03">
            <w:pPr>
              <w:pStyle w:val="normal1"/>
              <w:spacing w:before="182" w:line="144" w:lineRule="auto"/>
              <w:ind w:left="435" w:hanging="294"/>
            </w:pPr>
            <w:r w:rsidRPr="006B2C03">
              <w:rPr>
                <w:noProof/>
                <w:lang w:val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i1025" type="#_x0000_t75" style="width:21.75pt;height:15pt;visibility:visible">
                  <v:imagedata r:id="rId7" o:title=""/>
                </v:shape>
              </w:pict>
            </w:r>
            <w:r>
              <w:t xml:space="preserve">    IN CONTINUITA’</w:t>
            </w:r>
          </w:p>
        </w:tc>
        <w:tc>
          <w:tcPr>
            <w:tcW w:w="3468" w:type="dxa"/>
          </w:tcPr>
          <w:p w:rsidR="00AA6766" w:rsidRPr="006B2C03" w:rsidRDefault="00AA6766" w:rsidP="006B2C03">
            <w:pPr>
              <w:pStyle w:val="normal1"/>
              <w:spacing w:before="17"/>
              <w:rPr>
                <w:b/>
                <w:bCs/>
                <w:sz w:val="20"/>
                <w:szCs w:val="20"/>
              </w:rPr>
            </w:pPr>
          </w:p>
          <w:p w:rsidR="00AA6766" w:rsidRDefault="00AA6766" w:rsidP="006B2C03">
            <w:pPr>
              <w:pStyle w:val="normal1"/>
              <w:spacing w:line="144" w:lineRule="auto"/>
              <w:ind w:left="141"/>
            </w:pPr>
            <w:r w:rsidRPr="006B2C03">
              <w:rPr>
                <w:noProof/>
                <w:lang w:val="it-IT"/>
              </w:rPr>
              <w:pict>
                <v:shape id="image1.png" o:spid="_x0000_i1026" type="#_x0000_t75" style="width:20.25pt;height:15pt;visibility:visible">
                  <v:imagedata r:id="rId7" o:title=""/>
                </v:shape>
              </w:pict>
            </w:r>
            <w:r>
              <w:t xml:space="preserve">    NUOVA</w:t>
            </w:r>
          </w:p>
        </w:tc>
      </w:tr>
      <w:tr w:rsidR="00AA6766" w:rsidTr="004E5474">
        <w:trPr>
          <w:trHeight w:val="623"/>
        </w:trPr>
        <w:tc>
          <w:tcPr>
            <w:tcW w:w="3598" w:type="dxa"/>
          </w:tcPr>
          <w:p w:rsidR="00AA6766" w:rsidRPr="006B2C03" w:rsidRDefault="00AA6766" w:rsidP="006B2C03">
            <w:pPr>
              <w:pStyle w:val="normal1"/>
              <w:spacing w:before="180"/>
              <w:ind w:left="107"/>
              <w:rPr>
                <w:b/>
                <w:bCs/>
              </w:rPr>
            </w:pPr>
            <w:r w:rsidRPr="006B2C03">
              <w:rPr>
                <w:b/>
                <w:bCs/>
              </w:rPr>
              <w:t xml:space="preserve">Durata </w:t>
            </w:r>
            <w:r w:rsidRPr="006B2C03">
              <w:rPr>
                <w:b/>
                <w:bCs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>(Data di inizio e di fine presunta)</w:t>
            </w:r>
          </w:p>
        </w:tc>
        <w:tc>
          <w:tcPr>
            <w:tcW w:w="6494" w:type="dxa"/>
            <w:gridSpan w:val="2"/>
          </w:tcPr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rPr>
                <w:b/>
                <w:bCs/>
                <w:sz w:val="10"/>
                <w:szCs w:val="10"/>
              </w:rPr>
            </w:pPr>
          </w:p>
        </w:tc>
      </w:tr>
      <w:tr w:rsidR="00AA6766" w:rsidTr="004E5474">
        <w:trPr>
          <w:trHeight w:val="56"/>
        </w:trPr>
        <w:tc>
          <w:tcPr>
            <w:tcW w:w="3598" w:type="dxa"/>
          </w:tcPr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55"/>
              <w:ind w:left="107" w:right="201"/>
              <w:rPr>
                <w:b/>
                <w:bCs/>
                <w:highlight w:val="yellow"/>
              </w:rPr>
            </w:pPr>
            <w:r w:rsidRPr="006B2C03">
              <w:rPr>
                <w:b/>
                <w:bCs/>
              </w:rPr>
              <w:t>Descrizione sintetica del progetto (</w:t>
            </w:r>
            <w:r w:rsidRPr="006B2C03">
              <w:rPr>
                <w:i/>
                <w:iCs/>
                <w:sz w:val="20"/>
                <w:szCs w:val="20"/>
              </w:rPr>
              <w:t>azioni, fasi, procedure, ….)</w:t>
            </w:r>
            <w:r w:rsidRPr="006B2C03">
              <w:rPr>
                <w:i/>
                <w:iCs/>
                <w:sz w:val="20"/>
                <w:szCs w:val="20"/>
              </w:rPr>
              <w:br/>
            </w:r>
          </w:p>
          <w:p w:rsidR="00AA6766" w:rsidRPr="004E5474" w:rsidRDefault="00AA6766" w:rsidP="006B2C03">
            <w:pPr>
              <w:pStyle w:val="normal1"/>
              <w:numPr>
                <w:ilvl w:val="0"/>
                <w:numId w:val="6"/>
              </w:numPr>
              <w:rPr>
                <w:b/>
                <w:color w:val="FF0000"/>
                <w:highlight w:val="yellow"/>
              </w:rPr>
            </w:pPr>
            <w:r w:rsidRPr="004E5474">
              <w:rPr>
                <w:b/>
                <w:color w:val="FF0000"/>
                <w:highlight w:val="yellow"/>
              </w:rPr>
              <w:t xml:space="preserve">max </w:t>
            </w:r>
            <w:r w:rsidRPr="004E5474">
              <w:rPr>
                <w:b/>
                <w:color w:val="FF0000"/>
                <w:highlight w:val="yellow"/>
                <w:u w:val="single"/>
              </w:rPr>
              <w:t xml:space="preserve">due fogli </w:t>
            </w:r>
            <w:r w:rsidRPr="004E5474">
              <w:rPr>
                <w:b/>
                <w:color w:val="FF0000"/>
                <w:highlight w:val="yellow"/>
              </w:rPr>
              <w:t xml:space="preserve">  </w:t>
            </w:r>
          </w:p>
          <w:p w:rsidR="00AA6766" w:rsidRPr="004E5474" w:rsidRDefault="00AA6766" w:rsidP="006B2C03">
            <w:pPr>
              <w:pStyle w:val="normal1"/>
              <w:numPr>
                <w:ilvl w:val="0"/>
                <w:numId w:val="6"/>
              </w:numPr>
              <w:rPr>
                <w:b/>
                <w:color w:val="FF0000"/>
                <w:highlight w:val="yellow"/>
              </w:rPr>
            </w:pPr>
            <w:r w:rsidRPr="004E5474">
              <w:rPr>
                <w:b/>
                <w:color w:val="FF0000"/>
                <w:highlight w:val="yellow"/>
              </w:rPr>
              <w:t>font da utilizzare: arial</w:t>
            </w:r>
          </w:p>
          <w:p w:rsidR="00AA6766" w:rsidRPr="006B2C03" w:rsidRDefault="00AA6766" w:rsidP="006B2C03">
            <w:pPr>
              <w:pStyle w:val="normal1"/>
              <w:numPr>
                <w:ilvl w:val="0"/>
                <w:numId w:val="6"/>
              </w:numPr>
              <w:rPr>
                <w:highlight w:val="white"/>
              </w:rPr>
            </w:pPr>
            <w:r w:rsidRPr="004E5474">
              <w:rPr>
                <w:b/>
                <w:color w:val="FF0000"/>
                <w:highlight w:val="yellow"/>
              </w:rPr>
              <w:t>dimensione carattere</w:t>
            </w:r>
            <w:r w:rsidRPr="004E5474">
              <w:rPr>
                <w:b/>
                <w:i/>
                <w:iCs/>
                <w:color w:val="FF0000"/>
                <w:highlight w:val="yellow"/>
              </w:rPr>
              <w:t xml:space="preserve">: </w:t>
            </w:r>
            <w:r w:rsidRPr="004E5474">
              <w:rPr>
                <w:b/>
                <w:color w:val="FF0000"/>
                <w:highlight w:val="yellow"/>
              </w:rPr>
              <w:t>11</w:t>
            </w:r>
          </w:p>
        </w:tc>
        <w:tc>
          <w:tcPr>
            <w:tcW w:w="6494" w:type="dxa"/>
            <w:gridSpan w:val="2"/>
          </w:tcPr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rPr>
                <w:b/>
                <w:bCs/>
                <w:sz w:val="10"/>
                <w:szCs w:val="10"/>
              </w:rPr>
            </w:pPr>
          </w:p>
        </w:tc>
      </w:tr>
      <w:tr w:rsidR="00AA6766" w:rsidTr="004E5474">
        <w:trPr>
          <w:trHeight w:val="623"/>
        </w:trPr>
        <w:tc>
          <w:tcPr>
            <w:tcW w:w="3598" w:type="dxa"/>
          </w:tcPr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  <w:r w:rsidRPr="006B2C03">
              <w:rPr>
                <w:b/>
                <w:bCs/>
              </w:rPr>
              <w:t>Metodologia di intervento</w:t>
            </w:r>
            <w:r w:rsidRPr="006B2C03">
              <w:rPr>
                <w:b/>
                <w:bCs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>(indicare risorse umane impiegate, beni/strumenti, ecc…)</w:t>
            </w: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</w:p>
          <w:p w:rsidR="00AA6766" w:rsidRPr="006B2C03" w:rsidRDefault="00AA6766" w:rsidP="006B2C03">
            <w:pPr>
              <w:pStyle w:val="normal1"/>
              <w:spacing w:before="223" w:after="171"/>
              <w:ind w:left="107" w:right="201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494" w:type="dxa"/>
            <w:gridSpan w:val="2"/>
          </w:tcPr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  <w:sz w:val="10"/>
                <w:szCs w:val="10"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  <w:p w:rsidR="00AA6766" w:rsidRPr="006B2C03" w:rsidRDefault="00AA6766" w:rsidP="006B2C03">
            <w:pPr>
              <w:pStyle w:val="normal1"/>
              <w:spacing w:before="4" w:after="1"/>
              <w:ind w:left="108"/>
              <w:rPr>
                <w:b/>
                <w:bCs/>
              </w:rPr>
            </w:pPr>
          </w:p>
        </w:tc>
      </w:tr>
      <w:tr w:rsidR="00AA6766" w:rsidTr="004E5474">
        <w:trPr>
          <w:trHeight w:val="760"/>
        </w:trPr>
        <w:tc>
          <w:tcPr>
            <w:tcW w:w="3598" w:type="dxa"/>
            <w:tcBorders>
              <w:top w:val="single" w:sz="4" w:space="0" w:color="FF0000"/>
            </w:tcBorders>
          </w:tcPr>
          <w:p w:rsidR="00AA6766" w:rsidRPr="006B2C03" w:rsidRDefault="00AA6766" w:rsidP="006B2C03">
            <w:pPr>
              <w:pStyle w:val="normal1"/>
              <w:spacing w:before="249"/>
              <w:ind w:left="107"/>
              <w:rPr>
                <w:i/>
                <w:iCs/>
                <w:sz w:val="20"/>
                <w:szCs w:val="20"/>
              </w:rPr>
            </w:pPr>
            <w:r w:rsidRPr="006B2C03">
              <w:rPr>
                <w:b/>
                <w:bCs/>
                <w:color w:val="000000"/>
              </w:rPr>
              <w:t>Soggetti coinvolti</w:t>
            </w:r>
            <w:r w:rsidRPr="006B2C03">
              <w:rPr>
                <w:b/>
                <w:bCs/>
                <w:color w:val="000000"/>
              </w:rPr>
              <w:br/>
            </w:r>
            <w:r w:rsidRPr="006B2C03">
              <w:rPr>
                <w:i/>
                <w:iCs/>
                <w:color w:val="000000"/>
                <w:sz w:val="20"/>
                <w:szCs w:val="20"/>
              </w:rPr>
              <w:t>(</w:t>
            </w:r>
            <w:r w:rsidRPr="006B2C03">
              <w:rPr>
                <w:i/>
                <w:iCs/>
                <w:sz w:val="20"/>
                <w:szCs w:val="20"/>
              </w:rPr>
              <w:t>Descrizione e numero di volontari, operatori, partecipanti potenziali, beneficiari)</w:t>
            </w:r>
          </w:p>
          <w:p w:rsidR="00AA6766" w:rsidRPr="006B2C03" w:rsidRDefault="00AA6766" w:rsidP="006B2C03">
            <w:pPr>
              <w:pStyle w:val="normal1"/>
              <w:spacing w:before="249"/>
              <w:ind w:left="107"/>
              <w:rPr>
                <w:b/>
                <w:bCs/>
              </w:rPr>
            </w:pPr>
          </w:p>
        </w:tc>
        <w:tc>
          <w:tcPr>
            <w:tcW w:w="6494" w:type="dxa"/>
            <w:gridSpan w:val="2"/>
          </w:tcPr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  <w:p w:rsidR="00AA6766" w:rsidRDefault="00AA6766" w:rsidP="006B2C03">
            <w:pPr>
              <w:pStyle w:val="normal1"/>
              <w:spacing w:before="114" w:after="114" w:line="249" w:lineRule="auto"/>
              <w:ind w:left="108"/>
            </w:pPr>
          </w:p>
        </w:tc>
      </w:tr>
    </w:tbl>
    <w:p w:rsidR="00AA6766" w:rsidRDefault="00AA6766">
      <w:pPr>
        <w:pStyle w:val="normal1"/>
        <w:spacing w:after="140" w:line="276" w:lineRule="auto"/>
      </w:pPr>
    </w:p>
    <w:tbl>
      <w:tblPr>
        <w:tblpPr w:leftFromText="180" w:rightFromText="180" w:topFromText="180" w:bottomFromText="180" w:vertAnchor="text" w:tblpX="-46"/>
        <w:tblW w:w="1009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11"/>
        <w:gridCol w:w="6581"/>
      </w:tblGrid>
      <w:tr w:rsidR="00AA6766" w:rsidTr="006B2C03">
        <w:trPr>
          <w:trHeight w:val="623"/>
        </w:trPr>
        <w:tc>
          <w:tcPr>
            <w:tcW w:w="10092" w:type="dxa"/>
            <w:gridSpan w:val="2"/>
          </w:tcPr>
          <w:p w:rsidR="00AA6766" w:rsidRPr="006B2C03" w:rsidRDefault="00AA6766" w:rsidP="006B2C03">
            <w:pPr>
              <w:pStyle w:val="normal1"/>
              <w:spacing w:before="171" w:after="171"/>
              <w:ind w:left="107"/>
              <w:jc w:val="center"/>
              <w:rPr>
                <w:b/>
                <w:bCs/>
                <w:sz w:val="24"/>
                <w:szCs w:val="24"/>
              </w:rPr>
            </w:pPr>
            <w:r w:rsidRPr="006B2C03">
              <w:rPr>
                <w:b/>
                <w:bCs/>
                <w:sz w:val="24"/>
                <w:szCs w:val="24"/>
              </w:rPr>
              <w:t>Beneficiari</w:t>
            </w:r>
          </w:p>
        </w:tc>
      </w:tr>
      <w:tr w:rsidR="00AA6766" w:rsidTr="006B2C03">
        <w:trPr>
          <w:trHeight w:val="623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223" w:after="171"/>
              <w:ind w:left="107"/>
              <w:rPr>
                <w:b/>
                <w:bCs/>
              </w:rPr>
            </w:pPr>
            <w:r w:rsidRPr="006B2C03">
              <w:rPr>
                <w:b/>
                <w:bCs/>
              </w:rPr>
              <w:t xml:space="preserve">Beneficiari diretti </w:t>
            </w:r>
            <w:r w:rsidRPr="006B2C03">
              <w:rPr>
                <w:b/>
                <w:bCs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 xml:space="preserve">(descrizione e stima indicativa) </w:t>
            </w:r>
          </w:p>
        </w:tc>
        <w:tc>
          <w:tcPr>
            <w:tcW w:w="6581" w:type="dxa"/>
          </w:tcPr>
          <w:p w:rsidR="00AA6766" w:rsidRDefault="00AA6766" w:rsidP="006B2C03">
            <w:pPr>
              <w:pStyle w:val="normal1"/>
              <w:spacing w:before="43"/>
              <w:ind w:left="108"/>
            </w:pPr>
          </w:p>
        </w:tc>
      </w:tr>
      <w:tr w:rsidR="00AA6766" w:rsidTr="006B2C03">
        <w:trPr>
          <w:trHeight w:val="623"/>
        </w:trPr>
        <w:tc>
          <w:tcPr>
            <w:tcW w:w="3511" w:type="dxa"/>
          </w:tcPr>
          <w:p w:rsidR="00AA6766" w:rsidRPr="006B2C03" w:rsidRDefault="00AA6766" w:rsidP="006B2C03">
            <w:pPr>
              <w:pStyle w:val="normal1"/>
              <w:spacing w:before="223" w:after="171"/>
              <w:ind w:left="107"/>
              <w:rPr>
                <w:i/>
                <w:iCs/>
                <w:sz w:val="20"/>
                <w:szCs w:val="20"/>
              </w:rPr>
            </w:pPr>
            <w:r w:rsidRPr="006B2C03">
              <w:rPr>
                <w:b/>
                <w:bCs/>
              </w:rPr>
              <w:t>Beneficiari indiretti</w:t>
            </w:r>
            <w:r w:rsidRPr="006B2C03">
              <w:rPr>
                <w:b/>
                <w:bCs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>(descrizione e stima indicativa)</w:t>
            </w:r>
          </w:p>
        </w:tc>
        <w:tc>
          <w:tcPr>
            <w:tcW w:w="6581" w:type="dxa"/>
          </w:tcPr>
          <w:p w:rsidR="00AA6766" w:rsidRDefault="00AA6766" w:rsidP="006B2C03">
            <w:pPr>
              <w:pStyle w:val="normal1"/>
              <w:spacing w:before="43"/>
              <w:ind w:left="108"/>
            </w:pPr>
            <w:r>
              <w:br/>
            </w:r>
            <w:r>
              <w:br/>
            </w:r>
          </w:p>
        </w:tc>
      </w:tr>
    </w:tbl>
    <w:p w:rsidR="00AA6766" w:rsidRDefault="00AA6766">
      <w:pPr>
        <w:pStyle w:val="normal1"/>
        <w:spacing w:before="7"/>
        <w:ind w:left="2160" w:firstLine="720"/>
        <w:rPr>
          <w:b/>
          <w:bCs/>
          <w:sz w:val="24"/>
          <w:szCs w:val="24"/>
        </w:rPr>
      </w:pPr>
    </w:p>
    <w:p w:rsidR="00AA6766" w:rsidRDefault="00AA6766" w:rsidP="004E5474">
      <w:pPr>
        <w:pStyle w:val="normal1"/>
        <w:spacing w:before="7"/>
        <w:ind w:left="2160" w:firstLine="720"/>
        <w:rPr>
          <w:i/>
          <w:iCs/>
        </w:rPr>
      </w:pPr>
      <w:r>
        <w:rPr>
          <w:b/>
          <w:bCs/>
          <w:sz w:val="24"/>
          <w:szCs w:val="24"/>
        </w:rPr>
        <w:t>PIANIFICAZIONE TEMPORALE  DELLE ATTIVITA’</w:t>
      </w:r>
      <w:r>
        <w:rPr>
          <w:b/>
          <w:bCs/>
          <w:sz w:val="24"/>
          <w:szCs w:val="24"/>
        </w:rPr>
        <w:br/>
      </w:r>
      <w:r>
        <w:rPr>
          <w:i/>
          <w:iCs/>
        </w:rPr>
        <w:t>Durata complessiva del progetto stimata in:  [      ] mesi.</w:t>
      </w:r>
    </w:p>
    <w:p w:rsidR="00AA6766" w:rsidRDefault="00AA6766">
      <w:pPr>
        <w:pStyle w:val="normal1"/>
        <w:spacing w:before="7"/>
      </w:pPr>
    </w:p>
    <w:tbl>
      <w:tblPr>
        <w:tblW w:w="10095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/>
      </w:tblPr>
      <w:tblGrid>
        <w:gridCol w:w="1650"/>
        <w:gridCol w:w="750"/>
        <w:gridCol w:w="615"/>
        <w:gridCol w:w="690"/>
        <w:gridCol w:w="660"/>
        <w:gridCol w:w="780"/>
        <w:gridCol w:w="615"/>
        <w:gridCol w:w="630"/>
        <w:gridCol w:w="750"/>
        <w:gridCol w:w="735"/>
        <w:gridCol w:w="735"/>
        <w:gridCol w:w="750"/>
        <w:gridCol w:w="735"/>
      </w:tblGrid>
      <w:tr w:rsidR="00AA6766" w:rsidTr="006B2C03">
        <w:trPr>
          <w:trHeight w:val="348"/>
        </w:trPr>
        <w:tc>
          <w:tcPr>
            <w:tcW w:w="1650" w:type="dxa"/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2C03">
              <w:rPr>
                <w:b/>
                <w:bCs/>
                <w:sz w:val="20"/>
                <w:szCs w:val="20"/>
              </w:rPr>
              <w:t>Macroattività</w:t>
            </w:r>
            <w:r w:rsidRPr="006B2C03">
              <w:rPr>
                <w:b/>
                <w:bCs/>
                <w:color w:val="000000"/>
                <w:sz w:val="20"/>
                <w:szCs w:val="20"/>
              </w:rPr>
              <w:t xml:space="preserve"> / Mese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Gen</w:t>
            </w: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Feb</w:t>
            </w: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Mar</w:t>
            </w:r>
          </w:p>
        </w:tc>
        <w:tc>
          <w:tcPr>
            <w:tcW w:w="66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Apr</w:t>
            </w:r>
          </w:p>
        </w:tc>
        <w:tc>
          <w:tcPr>
            <w:tcW w:w="78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Mag</w:t>
            </w: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Giu</w:t>
            </w:r>
          </w:p>
        </w:tc>
        <w:tc>
          <w:tcPr>
            <w:tcW w:w="63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Lug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Ago</w:t>
            </w: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Sett</w:t>
            </w: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Ott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Nov</w:t>
            </w: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>Dic</w:t>
            </w:r>
          </w:p>
        </w:tc>
      </w:tr>
      <w:tr w:rsidR="00AA6766" w:rsidTr="006B2C03">
        <w:tc>
          <w:tcPr>
            <w:tcW w:w="1650" w:type="dxa"/>
          </w:tcPr>
          <w:p w:rsidR="00AA6766" w:rsidRPr="006B2C03" w:rsidRDefault="00AA6766" w:rsidP="006B2C03">
            <w:pPr>
              <w:pStyle w:val="normal1"/>
              <w:rPr>
                <w:i/>
                <w:i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 xml:space="preserve">Azione 1: </w:t>
            </w:r>
            <w:r w:rsidRPr="006B2C03">
              <w:rPr>
                <w:i/>
                <w:iCs/>
                <w:color w:val="000000"/>
                <w:sz w:val="18"/>
                <w:szCs w:val="18"/>
              </w:rPr>
              <w:t>Avvio e Comunicazione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</w:tr>
      <w:tr w:rsidR="00AA6766" w:rsidTr="006B2C03">
        <w:tc>
          <w:tcPr>
            <w:tcW w:w="1650" w:type="dxa"/>
          </w:tcPr>
          <w:p w:rsidR="00AA6766" w:rsidRPr="006B2C03" w:rsidRDefault="00AA6766" w:rsidP="006B2C03">
            <w:pPr>
              <w:pStyle w:val="normal1"/>
              <w:rPr>
                <w:i/>
                <w:i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 xml:space="preserve">Azione 2: </w:t>
            </w:r>
            <w:r w:rsidRPr="006B2C03">
              <w:rPr>
                <w:i/>
                <w:iCs/>
                <w:color w:val="000000"/>
                <w:sz w:val="18"/>
                <w:szCs w:val="18"/>
              </w:rPr>
              <w:t>Esecuzione Interventi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</w:tr>
      <w:tr w:rsidR="00AA6766" w:rsidTr="006B2C03">
        <w:tc>
          <w:tcPr>
            <w:tcW w:w="1650" w:type="dxa"/>
          </w:tcPr>
          <w:p w:rsidR="00AA6766" w:rsidRPr="006B2C03" w:rsidRDefault="00AA6766" w:rsidP="006B2C03">
            <w:pPr>
              <w:pStyle w:val="normal1"/>
              <w:rPr>
                <w:i/>
                <w:i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 xml:space="preserve">Azione 3: </w:t>
            </w:r>
            <w:r w:rsidRPr="006B2C03">
              <w:rPr>
                <w:i/>
                <w:iCs/>
                <w:color w:val="000000"/>
                <w:sz w:val="18"/>
                <w:szCs w:val="18"/>
              </w:rPr>
              <w:t xml:space="preserve">Monitoraggio </w:t>
            </w:r>
            <w:r w:rsidRPr="006B2C03">
              <w:rPr>
                <w:i/>
                <w:iCs/>
                <w:sz w:val="18"/>
                <w:szCs w:val="18"/>
              </w:rPr>
              <w:t>e raccolta dati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</w:tr>
      <w:tr w:rsidR="00AA6766" w:rsidTr="006B2C03">
        <w:trPr>
          <w:trHeight w:val="75"/>
        </w:trPr>
        <w:tc>
          <w:tcPr>
            <w:tcW w:w="1650" w:type="dxa"/>
          </w:tcPr>
          <w:p w:rsidR="00AA6766" w:rsidRPr="006B2C03" w:rsidRDefault="00AA6766" w:rsidP="006B2C03">
            <w:pPr>
              <w:pStyle w:val="normal1"/>
              <w:rPr>
                <w:i/>
                <w:iCs/>
                <w:color w:val="000000"/>
                <w:sz w:val="18"/>
                <w:szCs w:val="18"/>
              </w:rPr>
            </w:pPr>
            <w:r w:rsidRPr="006B2C03">
              <w:rPr>
                <w:b/>
                <w:bCs/>
                <w:color w:val="000000"/>
                <w:sz w:val="18"/>
                <w:szCs w:val="18"/>
              </w:rPr>
              <w:t xml:space="preserve">Azione 4: </w:t>
            </w:r>
            <w:r w:rsidRPr="006B2C03">
              <w:rPr>
                <w:i/>
                <w:iCs/>
                <w:color w:val="000000"/>
                <w:sz w:val="18"/>
                <w:szCs w:val="18"/>
              </w:rPr>
              <w:t>Chiusura e Rendicontazione</w:t>
            </w: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lef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 w:rsidR="00AA6766" w:rsidRPr="006B2C03" w:rsidRDefault="00AA6766" w:rsidP="006B2C03">
            <w:pPr>
              <w:pStyle w:val="normal1"/>
              <w:rPr>
                <w:color w:val="000000"/>
                <w:sz w:val="20"/>
                <w:szCs w:val="20"/>
              </w:rPr>
            </w:pPr>
          </w:p>
        </w:tc>
      </w:tr>
    </w:tbl>
    <w:p w:rsidR="00AA6766" w:rsidRDefault="00AA6766">
      <w:pPr>
        <w:pStyle w:val="normal1"/>
        <w:spacing w:before="7"/>
      </w:pPr>
    </w:p>
    <w:p w:rsidR="00AA6766" w:rsidRDefault="00AA6766">
      <w:pPr>
        <w:pStyle w:val="normal1"/>
        <w:spacing w:before="7"/>
      </w:pPr>
    </w:p>
    <w:tbl>
      <w:tblPr>
        <w:tblW w:w="1008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38"/>
        <w:gridCol w:w="5949"/>
      </w:tblGrid>
      <w:tr w:rsidR="00AA6766" w:rsidTr="006B2C03">
        <w:trPr>
          <w:trHeight w:val="623"/>
        </w:trPr>
        <w:tc>
          <w:tcPr>
            <w:tcW w:w="10087" w:type="dxa"/>
            <w:gridSpan w:val="2"/>
          </w:tcPr>
          <w:p w:rsidR="00AA6766" w:rsidRPr="006B2C03" w:rsidRDefault="00AA6766" w:rsidP="006B2C03">
            <w:pPr>
              <w:pStyle w:val="normal1"/>
              <w:spacing w:before="109" w:after="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2C03">
              <w:rPr>
                <w:b/>
                <w:bCs/>
                <w:color w:val="000000"/>
                <w:sz w:val="24"/>
                <w:szCs w:val="24"/>
              </w:rPr>
              <w:t xml:space="preserve">Risultati attesi </w:t>
            </w:r>
          </w:p>
        </w:tc>
      </w:tr>
      <w:tr w:rsidR="00AA6766" w:rsidTr="004E5474">
        <w:trPr>
          <w:trHeight w:val="623"/>
        </w:trPr>
        <w:tc>
          <w:tcPr>
            <w:tcW w:w="4138" w:type="dxa"/>
          </w:tcPr>
          <w:p w:rsidR="00AA6766" w:rsidRPr="006B2C03" w:rsidRDefault="00AA6766" w:rsidP="006B2C03">
            <w:pPr>
              <w:pStyle w:val="normal1"/>
              <w:spacing w:before="52"/>
              <w:ind w:left="107"/>
              <w:rPr>
                <w:b/>
                <w:bCs/>
              </w:rPr>
            </w:pPr>
          </w:p>
          <w:p w:rsidR="00AA6766" w:rsidRPr="006B2C03" w:rsidRDefault="00AA6766" w:rsidP="004E5474">
            <w:pPr>
              <w:pStyle w:val="normal1"/>
              <w:spacing w:before="52"/>
              <w:rPr>
                <w:i/>
                <w:iCs/>
                <w:sz w:val="20"/>
                <w:szCs w:val="20"/>
              </w:rPr>
            </w:pPr>
            <w:r w:rsidRPr="006B2C03">
              <w:rPr>
                <w:b/>
                <w:bCs/>
              </w:rPr>
              <w:t xml:space="preserve">Output: </w:t>
            </w:r>
            <w:r w:rsidRPr="006B2C03">
              <w:rPr>
                <w:sz w:val="24"/>
                <w:szCs w:val="24"/>
              </w:rPr>
              <w:t xml:space="preserve"> risultati, prodotti/servizi attesi, che introducono qualcosa di nuovo, un cambiamento.</w:t>
            </w:r>
            <w:r w:rsidRPr="006B2C03">
              <w:rPr>
                <w:b/>
                <w:bCs/>
                <w:highlight w:val="yellow"/>
              </w:rPr>
              <w:t xml:space="preserve"> </w:t>
            </w:r>
            <w:r w:rsidRPr="006B2C03">
              <w:rPr>
                <w:b/>
                <w:bCs/>
              </w:rPr>
              <w:br/>
            </w:r>
            <w:r w:rsidRPr="006B2C03">
              <w:rPr>
                <w:i/>
                <w:iCs/>
                <w:sz w:val="20"/>
                <w:szCs w:val="20"/>
              </w:rPr>
              <w:t>(Proposta di strumenti di analisi dei risultati quantitativi)</w:t>
            </w:r>
          </w:p>
        </w:tc>
        <w:tc>
          <w:tcPr>
            <w:tcW w:w="5949" w:type="dxa"/>
          </w:tcPr>
          <w:p w:rsidR="00AA6766" w:rsidRPr="006B2C03" w:rsidRDefault="00AA6766" w:rsidP="006B2C03">
            <w:pPr>
              <w:pStyle w:val="normal1"/>
              <w:spacing w:before="182"/>
              <w:ind w:left="108"/>
              <w:rPr>
                <w:color w:val="000000"/>
              </w:rPr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</w:tc>
      </w:tr>
      <w:tr w:rsidR="00AA6766" w:rsidTr="004E5474">
        <w:trPr>
          <w:trHeight w:val="623"/>
        </w:trPr>
        <w:tc>
          <w:tcPr>
            <w:tcW w:w="4138" w:type="dxa"/>
          </w:tcPr>
          <w:p w:rsidR="00AA6766" w:rsidRPr="006B2C03" w:rsidRDefault="00AA6766" w:rsidP="006B2C03">
            <w:pPr>
              <w:pStyle w:val="normal1"/>
              <w:spacing w:before="223" w:after="171"/>
              <w:ind w:left="107"/>
              <w:rPr>
                <w:b/>
                <w:bCs/>
                <w:highlight w:val="yellow"/>
              </w:rPr>
            </w:pPr>
            <w:r w:rsidRPr="006B2C03">
              <w:rPr>
                <w:b/>
                <w:bCs/>
              </w:rPr>
              <w:t>Outcome:</w:t>
            </w:r>
            <w:r w:rsidRPr="006B2C03">
              <w:rPr>
                <w:sz w:val="24"/>
                <w:szCs w:val="24"/>
              </w:rPr>
              <w:t xml:space="preserve"> risultato finale del cambiamento, che offre dei vantaggi diretti.</w:t>
            </w:r>
            <w:r w:rsidRPr="006B2C03">
              <w:rPr>
                <w:b/>
                <w:bCs/>
                <w:highlight w:val="yellow"/>
              </w:rPr>
              <w:t xml:space="preserve"> </w:t>
            </w:r>
          </w:p>
          <w:p w:rsidR="00AA6766" w:rsidRPr="006B2C03" w:rsidRDefault="00AA6766" w:rsidP="006B2C03">
            <w:pPr>
              <w:pStyle w:val="normal1"/>
              <w:spacing w:before="223" w:after="171"/>
              <w:ind w:left="107"/>
              <w:rPr>
                <w:i/>
                <w:iCs/>
                <w:sz w:val="20"/>
                <w:szCs w:val="20"/>
              </w:rPr>
            </w:pPr>
            <w:r w:rsidRPr="006B2C03">
              <w:rPr>
                <w:i/>
                <w:iCs/>
                <w:sz w:val="20"/>
                <w:szCs w:val="20"/>
              </w:rPr>
              <w:t>(Proposta di strumenti di analisi/valutazione dei risultati qualitativi su beneficiari e comunità)</w:t>
            </w:r>
          </w:p>
        </w:tc>
        <w:tc>
          <w:tcPr>
            <w:tcW w:w="5949" w:type="dxa"/>
          </w:tcPr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  <w:p w:rsidR="00AA6766" w:rsidRDefault="00AA6766" w:rsidP="006B2C03">
            <w:pPr>
              <w:pStyle w:val="normal1"/>
              <w:spacing w:before="182"/>
            </w:pPr>
          </w:p>
          <w:p w:rsidR="00AA6766" w:rsidRDefault="00AA6766" w:rsidP="006B2C03">
            <w:pPr>
              <w:pStyle w:val="normal1"/>
              <w:spacing w:before="182"/>
            </w:pPr>
          </w:p>
          <w:p w:rsidR="00AA6766" w:rsidRDefault="00AA6766" w:rsidP="006B2C03">
            <w:pPr>
              <w:pStyle w:val="normal1"/>
              <w:spacing w:before="182"/>
              <w:ind w:left="108"/>
            </w:pPr>
          </w:p>
        </w:tc>
      </w:tr>
    </w:tbl>
    <w:p w:rsidR="00AA6766" w:rsidRDefault="00AA6766">
      <w:pPr>
        <w:pStyle w:val="normal1"/>
        <w:spacing w:after="140" w:line="276" w:lineRule="auto"/>
        <w:rPr>
          <w:color w:val="000000"/>
        </w:rPr>
      </w:pPr>
    </w:p>
    <w:p w:rsidR="00AA6766" w:rsidRDefault="00AA6766">
      <w:pPr>
        <w:pStyle w:val="normal1"/>
        <w:jc w:val="both"/>
        <w:rPr>
          <w:b/>
          <w:bCs/>
          <w:sz w:val="26"/>
          <w:szCs w:val="26"/>
          <w:u w:val="single"/>
        </w:rPr>
      </w:pPr>
      <w:r>
        <w:rPr>
          <w:sz w:val="26"/>
          <w:szCs w:val="26"/>
        </w:rPr>
        <w:t>La presente scheda e l’allegato Piano Economico Finanziario (</w:t>
      </w:r>
      <w:r>
        <w:rPr>
          <w:i/>
          <w:iCs/>
          <w:sz w:val="26"/>
          <w:szCs w:val="26"/>
          <w:u w:val="single"/>
        </w:rPr>
        <w:t>Allegato C1</w:t>
      </w:r>
      <w:r>
        <w:rPr>
          <w:sz w:val="26"/>
          <w:szCs w:val="26"/>
        </w:rPr>
        <w:t xml:space="preserve">) </w:t>
      </w:r>
      <w:r>
        <w:rPr>
          <w:b/>
          <w:bCs/>
          <w:sz w:val="26"/>
          <w:szCs w:val="26"/>
          <w:u w:val="single"/>
        </w:rPr>
        <w:t>devono essere sottoscritte digitalmente</w:t>
      </w:r>
      <w:r>
        <w:rPr>
          <w:sz w:val="26"/>
          <w:szCs w:val="26"/>
        </w:rPr>
        <w:t xml:space="preserve"> a cura del legale rappresentante, </w:t>
      </w:r>
      <w:r>
        <w:rPr>
          <w:b/>
          <w:bCs/>
          <w:sz w:val="26"/>
          <w:szCs w:val="26"/>
          <w:u w:val="single"/>
        </w:rPr>
        <w:t>pena esclusione.</w:t>
      </w:r>
    </w:p>
    <w:p w:rsidR="00AA6766" w:rsidRDefault="00AA6766">
      <w:pPr>
        <w:pStyle w:val="normal1"/>
        <w:rPr>
          <w:b/>
          <w:bCs/>
          <w:color w:val="FF0000"/>
          <w:sz w:val="26"/>
          <w:szCs w:val="26"/>
          <w:u w:val="single"/>
        </w:rPr>
      </w:pPr>
    </w:p>
    <w:p w:rsidR="00AA6766" w:rsidRDefault="00AA6766">
      <w:pPr>
        <w:pStyle w:val="normal1"/>
        <w:ind w:left="5760" w:firstLine="720"/>
        <w:rPr>
          <w:rFonts w:ascii="Quattrocento Sans" w:hAnsi="Quattrocento Sans" w:cs="Quattrocento Sans"/>
          <w:sz w:val="24"/>
          <w:szCs w:val="24"/>
        </w:rPr>
      </w:pPr>
    </w:p>
    <w:p w:rsidR="00AA6766" w:rsidRDefault="00AA6766">
      <w:pPr>
        <w:pStyle w:val="normal1"/>
        <w:ind w:left="5760" w:firstLine="720"/>
        <w:rPr>
          <w:rFonts w:ascii="Quattrocento Sans" w:hAnsi="Quattrocento Sans" w:cs="Quattrocento Sans"/>
          <w:sz w:val="24"/>
          <w:szCs w:val="24"/>
        </w:rPr>
      </w:pPr>
      <w:r>
        <w:rPr>
          <w:rFonts w:ascii="Quattrocento Sans" w:hAnsi="Quattrocento Sans" w:cs="Quattrocento Sans"/>
          <w:sz w:val="24"/>
          <w:szCs w:val="24"/>
        </w:rPr>
        <w:t>Il Legale Rappresentante</w:t>
      </w:r>
    </w:p>
    <w:p w:rsidR="00AA6766" w:rsidRDefault="00AA6766">
      <w:pPr>
        <w:pStyle w:val="normal1"/>
        <w:ind w:left="5760"/>
        <w:rPr>
          <w:rFonts w:ascii="Quattrocento Sans" w:hAnsi="Quattrocento Sans" w:cs="Quattrocento Sans"/>
          <w:sz w:val="18"/>
          <w:szCs w:val="18"/>
        </w:rPr>
      </w:pPr>
      <w:r>
        <w:rPr>
          <w:rFonts w:ascii="Quattrocento Sans" w:hAnsi="Quattrocento Sans" w:cs="Quattrocento Sans"/>
          <w:sz w:val="18"/>
          <w:szCs w:val="18"/>
        </w:rPr>
        <w:t xml:space="preserve">              (documento firmato digitalmente)</w:t>
      </w:r>
    </w:p>
    <w:sectPr w:rsidR="00AA6766" w:rsidSect="00B61566">
      <w:headerReference w:type="default" r:id="rId8"/>
      <w:footerReference w:type="default" r:id="rId9"/>
      <w:pgSz w:w="11906" w:h="16838"/>
      <w:pgMar w:top="1320" w:right="992" w:bottom="280" w:left="992" w:header="710" w:footer="566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766" w:rsidRDefault="00AA6766" w:rsidP="00B61566">
      <w:r>
        <w:separator/>
      </w:r>
    </w:p>
  </w:endnote>
  <w:endnote w:type="continuationSeparator" w:id="0">
    <w:p w:rsidR="00AA6766" w:rsidRDefault="00AA6766" w:rsidP="00B615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Quattrocento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66" w:rsidRDefault="00AA6766" w:rsidP="004E5474">
    <w:pPr>
      <w:pStyle w:val="Footer"/>
      <w:jc w:val="center"/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4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766" w:rsidRDefault="00AA6766" w:rsidP="00B61566">
      <w:r>
        <w:separator/>
      </w:r>
    </w:p>
  </w:footnote>
  <w:footnote w:type="continuationSeparator" w:id="0">
    <w:p w:rsidR="00AA6766" w:rsidRDefault="00AA6766" w:rsidP="00B615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66" w:rsidRDefault="00AA6766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3.png" o:spid="_x0000_s2049" type="#_x0000_t75" style="position:absolute;margin-left:461.35pt;margin-top:33.4pt;width:79.4pt;height:16.65pt;z-index:-25165619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705A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40C62342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nsid w:val="46D060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4B3908B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5BAB016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764D38F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nsid w:val="7BD201E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566"/>
    <w:rsid w:val="004E5474"/>
    <w:rsid w:val="006B2C03"/>
    <w:rsid w:val="007B6830"/>
    <w:rsid w:val="00AA6766"/>
    <w:rsid w:val="00B6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lang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B61566"/>
    <w:pPr>
      <w:keepNext/>
      <w:keepLines/>
      <w:widowControl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B61566"/>
    <w:pPr>
      <w:keepNext/>
      <w:keepLines/>
      <w:widowControl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B61566"/>
    <w:pPr>
      <w:keepNext/>
      <w:keepLines/>
      <w:widowControl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B61566"/>
    <w:pPr>
      <w:keepNext/>
      <w:keepLines/>
      <w:widowControl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B61566"/>
    <w:pPr>
      <w:keepNext/>
      <w:keepLines/>
      <w:widowControl/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B61566"/>
    <w:pPr>
      <w:keepNext/>
      <w:keepLines/>
      <w:widowControl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47C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47C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47C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47C"/>
    <w:rPr>
      <w:rFonts w:asciiTheme="minorHAnsi" w:eastAsiaTheme="minorEastAsia" w:hAnsiTheme="minorHAnsi" w:cstheme="minorBidi"/>
      <w:b/>
      <w:bCs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47C"/>
    <w:rPr>
      <w:rFonts w:asciiTheme="minorHAnsi" w:eastAsiaTheme="minorEastAsia" w:hAnsiTheme="minorHAnsi" w:cstheme="minorBidi"/>
      <w:b/>
      <w:bCs/>
      <w:i/>
      <w:iCs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47C"/>
    <w:rPr>
      <w:rFonts w:asciiTheme="minorHAnsi" w:eastAsiaTheme="minorEastAsia" w:hAnsiTheme="minorHAnsi" w:cstheme="minorBidi"/>
      <w:b/>
      <w:bCs/>
      <w:lang/>
    </w:rPr>
  </w:style>
  <w:style w:type="table" w:customStyle="1" w:styleId="TableNormal0">
    <w:name w:val="TableNormal"/>
    <w:uiPriority w:val="99"/>
    <w:rsid w:val="00B61566"/>
    <w:pPr>
      <w:widowControl w:val="0"/>
    </w:pPr>
    <w:rPr>
      <w:lang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uiPriority w:val="99"/>
    <w:rsid w:val="00B61566"/>
    <w:pPr>
      <w:widowControl w:val="0"/>
    </w:pPr>
    <w:rPr>
      <w:lang/>
    </w:rPr>
  </w:style>
  <w:style w:type="paragraph" w:styleId="Title">
    <w:name w:val="Title"/>
    <w:basedOn w:val="normal0"/>
    <w:next w:val="normal0"/>
    <w:link w:val="TitleChar"/>
    <w:uiPriority w:val="99"/>
    <w:qFormat/>
    <w:rsid w:val="00B61566"/>
    <w:pPr>
      <w:keepNext/>
      <w:keepLines/>
      <w:widowControl/>
      <w:spacing w:before="480" w:after="120"/>
    </w:pPr>
    <w:rPr>
      <w:b/>
      <w:bCs/>
      <w:color w:val="00000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2547C"/>
    <w:rPr>
      <w:rFonts w:asciiTheme="majorHAnsi" w:eastAsiaTheme="majorEastAsia" w:hAnsiTheme="majorHAnsi" w:cstheme="majorBidi"/>
      <w:b/>
      <w:bCs/>
      <w:kern w:val="28"/>
      <w:sz w:val="32"/>
      <w:szCs w:val="32"/>
      <w:lang/>
    </w:rPr>
  </w:style>
  <w:style w:type="table" w:customStyle="1" w:styleId="TableNormal1">
    <w:name w:val="TableNormal1"/>
    <w:uiPriority w:val="99"/>
    <w:rsid w:val="00B61566"/>
    <w:pPr>
      <w:widowControl w:val="0"/>
    </w:pPr>
    <w:rPr>
      <w:lang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uiPriority w:val="99"/>
    <w:rsid w:val="00B61566"/>
    <w:pPr>
      <w:widowControl w:val="0"/>
    </w:pPr>
    <w:rPr>
      <w:lang/>
    </w:rPr>
  </w:style>
  <w:style w:type="table" w:customStyle="1" w:styleId="Stile">
    <w:name w:val="Stile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2">
    <w:name w:val="Stile12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1">
    <w:name w:val="Stile11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0">
    <w:name w:val="Stile10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9">
    <w:name w:val="Stile9"/>
    <w:basedOn w:val="TableNormal1"/>
    <w:uiPriority w:val="99"/>
    <w:rsid w:val="00B6156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Stile8">
    <w:name w:val="Stile8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7">
    <w:name w:val="Stile7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1"/>
    <w:next w:val="normal1"/>
    <w:link w:val="SubtitleChar"/>
    <w:uiPriority w:val="99"/>
    <w:qFormat/>
    <w:rsid w:val="00B61566"/>
    <w:pPr>
      <w:keepNext/>
      <w:keepLines/>
      <w:widowControl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2547C"/>
    <w:rPr>
      <w:rFonts w:asciiTheme="majorHAnsi" w:eastAsiaTheme="majorEastAsia" w:hAnsiTheme="majorHAnsi" w:cstheme="majorBidi"/>
      <w:sz w:val="24"/>
      <w:szCs w:val="24"/>
      <w:lang/>
    </w:rPr>
  </w:style>
  <w:style w:type="table" w:customStyle="1" w:styleId="Stile6">
    <w:name w:val="Stile6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5">
    <w:name w:val="Stile5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4">
    <w:name w:val="Stile4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basedOn w:val="TableNormal1"/>
    <w:uiPriority w:val="99"/>
    <w:rsid w:val="00B6156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Stile1">
    <w:name w:val="Stile1"/>
    <w:basedOn w:val="TableNormal1"/>
    <w:uiPriority w:val="99"/>
    <w:rsid w:val="00B615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E547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547C"/>
    <w:rPr>
      <w:lang/>
    </w:rPr>
  </w:style>
  <w:style w:type="paragraph" w:styleId="Footer">
    <w:name w:val="footer"/>
    <w:basedOn w:val="Normal"/>
    <w:link w:val="FooterChar"/>
    <w:uiPriority w:val="99"/>
    <w:rsid w:val="004E547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47C"/>
    <w:rPr>
      <w:lang/>
    </w:rPr>
  </w:style>
  <w:style w:type="character" w:styleId="PageNumber">
    <w:name w:val="page number"/>
    <w:basedOn w:val="DefaultParagraphFont"/>
    <w:uiPriority w:val="99"/>
    <w:rsid w:val="004E547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4</Pages>
  <Words>469</Words>
  <Characters>2678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fisco_m</cp:lastModifiedBy>
  <cp:revision>2</cp:revision>
  <dcterms:created xsi:type="dcterms:W3CDTF">2026-09-17T16:19:00Z</dcterms:created>
  <dcterms:modified xsi:type="dcterms:W3CDTF">2026-09-17T16:22:00Z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Producer">
    <vt:lpwstr>Microsoft: Print To PDF</vt:lpwstr>
  </property>
</Properties>
</file>